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52AFC" w14:textId="77777777" w:rsidR="008A2A2F" w:rsidRPr="00704FDF" w:rsidRDefault="00D6377F" w:rsidP="00DA630E">
      <w:pPr>
        <w:pStyle w:val="Otsikko3"/>
        <w:spacing w:line="240" w:lineRule="auto"/>
        <w:rPr>
          <w:rFonts w:ascii="Arial" w:hAnsi="Arial" w:cs="Arial"/>
          <w:b/>
          <w:color w:val="4F6228"/>
          <w:sz w:val="22"/>
          <w:szCs w:val="22"/>
        </w:rPr>
      </w:pPr>
      <w:bookmarkStart w:id="0" w:name="_GoBack"/>
      <w:bookmarkEnd w:id="0"/>
      <w:r w:rsidRPr="00704FDF">
        <w:rPr>
          <w:rFonts w:ascii="Arial" w:hAnsi="Arial" w:cs="Arial"/>
          <w:b/>
          <w:color w:val="4F6228" w:themeColor="accent3" w:themeShade="80"/>
          <w:sz w:val="22"/>
          <w:szCs w:val="22"/>
        </w:rPr>
        <w:t>messut</w:t>
      </w:r>
      <w:r w:rsidRPr="00704FDF">
        <w:rPr>
          <w:rFonts w:ascii="Arial" w:hAnsi="Arial" w:cs="Arial"/>
          <w:b/>
          <w:color w:val="4F6228"/>
          <w:sz w:val="22"/>
          <w:szCs w:val="22"/>
        </w:rPr>
        <w:t xml:space="preserve"> ja jumalanpalvelukset</w:t>
      </w:r>
    </w:p>
    <w:p w14:paraId="6ED563CB" w14:textId="77777777" w:rsidR="00F740A5" w:rsidRPr="00704FDF" w:rsidRDefault="00F740A5" w:rsidP="00DA630E">
      <w:pPr>
        <w:spacing w:line="240" w:lineRule="auto"/>
        <w:rPr>
          <w:rFonts w:cs="Arial"/>
          <w:sz w:val="22"/>
          <w:szCs w:val="22"/>
        </w:rPr>
      </w:pPr>
    </w:p>
    <w:p w14:paraId="78506D24" w14:textId="77777777" w:rsidR="00F740A5" w:rsidRPr="00704FDF" w:rsidRDefault="00F740A5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  <w:r w:rsidRPr="00704FDF">
        <w:rPr>
          <w:rFonts w:cs="Arial"/>
          <w:b/>
          <w:color w:val="4F6228"/>
          <w:sz w:val="22"/>
          <w:szCs w:val="22"/>
        </w:rPr>
        <w:t xml:space="preserve">MATTEUKSENKIRKOSSA (Turunlinnantie </w:t>
      </w:r>
      <w:r w:rsidR="005D6461" w:rsidRPr="00704FDF">
        <w:rPr>
          <w:rFonts w:cs="Arial"/>
          <w:b/>
          <w:color w:val="4F6228"/>
          <w:sz w:val="22"/>
          <w:szCs w:val="22"/>
        </w:rPr>
        <w:t>3</w:t>
      </w:r>
      <w:r w:rsidRPr="00704FDF">
        <w:rPr>
          <w:rFonts w:cs="Arial"/>
          <w:b/>
          <w:color w:val="4F6228"/>
          <w:sz w:val="22"/>
          <w:szCs w:val="22"/>
        </w:rPr>
        <w:t>)</w:t>
      </w:r>
    </w:p>
    <w:p w14:paraId="30BEBA9F" w14:textId="77777777" w:rsidR="00704FDF" w:rsidRPr="00704FDF" w:rsidRDefault="00704FDF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</w:p>
    <w:p w14:paraId="524653A6" w14:textId="54F4B8D2" w:rsidR="000F49DA" w:rsidRPr="00BE5F12" w:rsidRDefault="00BE5F12" w:rsidP="00DA630E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b/>
          <w:color w:val="4F6228"/>
          <w:sz w:val="22"/>
          <w:szCs w:val="22"/>
        </w:rPr>
        <w:t>20</w:t>
      </w:r>
      <w:r w:rsidR="00487F16" w:rsidRPr="00704FDF">
        <w:rPr>
          <w:rFonts w:cs="Arial"/>
          <w:b/>
          <w:color w:val="4F6228"/>
          <w:sz w:val="22"/>
          <w:szCs w:val="22"/>
        </w:rPr>
        <w:t>.</w:t>
      </w:r>
      <w:r w:rsidR="005378EE" w:rsidRPr="00704FDF">
        <w:rPr>
          <w:rFonts w:cs="Arial"/>
          <w:b/>
          <w:color w:val="4F6228"/>
          <w:sz w:val="22"/>
          <w:szCs w:val="22"/>
        </w:rPr>
        <w:t>3</w:t>
      </w:r>
      <w:r w:rsidR="00F740A5" w:rsidRPr="00704FDF">
        <w:rPr>
          <w:rFonts w:cs="Arial"/>
          <w:b/>
          <w:color w:val="4F6228"/>
          <w:sz w:val="22"/>
          <w:szCs w:val="22"/>
        </w:rPr>
        <w:t>. klo 10 Palm</w:t>
      </w:r>
      <w:r w:rsidR="006926A7" w:rsidRPr="00704FDF">
        <w:rPr>
          <w:rFonts w:cs="Arial"/>
          <w:b/>
          <w:color w:val="4F6228"/>
          <w:sz w:val="22"/>
          <w:szCs w:val="22"/>
        </w:rPr>
        <w:t>u</w:t>
      </w:r>
      <w:r w:rsidR="00F740A5" w:rsidRPr="00704FDF">
        <w:rPr>
          <w:rFonts w:cs="Arial"/>
          <w:b/>
          <w:color w:val="4F6228"/>
          <w:sz w:val="22"/>
          <w:szCs w:val="22"/>
        </w:rPr>
        <w:t>sunnuntain messu</w:t>
      </w:r>
      <w:r w:rsidR="000F49DA" w:rsidRPr="00704FDF">
        <w:rPr>
          <w:rFonts w:cs="Arial"/>
          <w:b/>
          <w:color w:val="4F6228"/>
          <w:sz w:val="22"/>
          <w:szCs w:val="22"/>
        </w:rPr>
        <w:br/>
      </w:r>
    </w:p>
    <w:p w14:paraId="3D10F695" w14:textId="44360A4C" w:rsidR="00A270FE" w:rsidRPr="00704FDF" w:rsidRDefault="005378EE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  <w:r w:rsidRPr="00704FDF">
        <w:rPr>
          <w:rFonts w:cs="Arial"/>
          <w:b/>
          <w:color w:val="4F6228"/>
          <w:sz w:val="22"/>
          <w:szCs w:val="22"/>
        </w:rPr>
        <w:t>2</w:t>
      </w:r>
      <w:r w:rsidR="00807F20" w:rsidRPr="00704FDF">
        <w:rPr>
          <w:rFonts w:cs="Arial"/>
          <w:b/>
          <w:color w:val="4F6228"/>
          <w:sz w:val="22"/>
          <w:szCs w:val="22"/>
        </w:rPr>
        <w:t>4</w:t>
      </w:r>
      <w:r w:rsidR="00A270FE" w:rsidRPr="00704FDF">
        <w:rPr>
          <w:rFonts w:cs="Arial"/>
          <w:b/>
          <w:color w:val="4F6228"/>
          <w:sz w:val="22"/>
          <w:szCs w:val="22"/>
        </w:rPr>
        <w:t>.</w:t>
      </w:r>
      <w:r w:rsidR="00BE5F12">
        <w:rPr>
          <w:rFonts w:cs="Arial"/>
          <w:b/>
          <w:color w:val="4F6228"/>
          <w:sz w:val="22"/>
          <w:szCs w:val="22"/>
        </w:rPr>
        <w:t>3.</w:t>
      </w:r>
      <w:r w:rsidR="00A270FE" w:rsidRPr="00704FDF">
        <w:rPr>
          <w:rFonts w:cs="Arial"/>
          <w:b/>
          <w:color w:val="4F6228"/>
          <w:sz w:val="22"/>
          <w:szCs w:val="22"/>
        </w:rPr>
        <w:t xml:space="preserve"> klo 18 Kiirastorstain messu</w:t>
      </w:r>
    </w:p>
    <w:p w14:paraId="1A412C08" w14:textId="77777777" w:rsidR="006926A7" w:rsidRPr="00704FDF" w:rsidRDefault="006926A7" w:rsidP="00DA630E">
      <w:pPr>
        <w:spacing w:line="240" w:lineRule="auto"/>
        <w:rPr>
          <w:rFonts w:cs="Arial"/>
          <w:sz w:val="22"/>
          <w:szCs w:val="22"/>
        </w:rPr>
      </w:pPr>
    </w:p>
    <w:p w14:paraId="50D63382" w14:textId="64479784" w:rsidR="002F103B" w:rsidRPr="00704FDF" w:rsidRDefault="00BE5F12" w:rsidP="00DA630E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b/>
          <w:color w:val="4F6228"/>
          <w:sz w:val="22"/>
          <w:szCs w:val="22"/>
        </w:rPr>
        <w:t>25</w:t>
      </w:r>
      <w:r w:rsidR="00487F16" w:rsidRPr="00704FDF">
        <w:rPr>
          <w:rFonts w:cs="Arial"/>
          <w:b/>
          <w:color w:val="4F6228"/>
          <w:sz w:val="22"/>
          <w:szCs w:val="22"/>
        </w:rPr>
        <w:t>.</w:t>
      </w:r>
      <w:r>
        <w:rPr>
          <w:rFonts w:cs="Arial"/>
          <w:b/>
          <w:color w:val="4F6228"/>
          <w:sz w:val="22"/>
          <w:szCs w:val="22"/>
        </w:rPr>
        <w:t>3</w:t>
      </w:r>
      <w:r w:rsidR="00F740A5" w:rsidRPr="00704FDF">
        <w:rPr>
          <w:rFonts w:cs="Arial"/>
          <w:b/>
          <w:color w:val="4F6228"/>
          <w:sz w:val="22"/>
          <w:szCs w:val="22"/>
        </w:rPr>
        <w:t>. klo 10 Pitkäperjantain sanajumalanpalvelus</w:t>
      </w:r>
    </w:p>
    <w:p w14:paraId="35AF79D2" w14:textId="77777777" w:rsidR="00487F16" w:rsidRPr="00704FDF" w:rsidRDefault="00487F16" w:rsidP="00DA630E">
      <w:pPr>
        <w:spacing w:line="240" w:lineRule="auto"/>
        <w:rPr>
          <w:rFonts w:cs="Arial"/>
          <w:sz w:val="22"/>
          <w:szCs w:val="22"/>
        </w:rPr>
      </w:pPr>
    </w:p>
    <w:p w14:paraId="7EA603D9" w14:textId="43953B50" w:rsidR="002F103B" w:rsidRPr="00704FDF" w:rsidRDefault="00BE5F12" w:rsidP="00DA630E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b/>
          <w:color w:val="4F6228"/>
          <w:sz w:val="22"/>
          <w:szCs w:val="22"/>
        </w:rPr>
        <w:t>27</w:t>
      </w:r>
      <w:r w:rsidR="00487F16" w:rsidRPr="00704FDF">
        <w:rPr>
          <w:rFonts w:cs="Arial"/>
          <w:b/>
          <w:color w:val="4F6228"/>
          <w:sz w:val="22"/>
          <w:szCs w:val="22"/>
        </w:rPr>
        <w:t>.</w:t>
      </w:r>
      <w:r>
        <w:rPr>
          <w:rFonts w:cs="Arial"/>
          <w:b/>
          <w:color w:val="4F6228"/>
          <w:sz w:val="22"/>
          <w:szCs w:val="22"/>
        </w:rPr>
        <w:t>3</w:t>
      </w:r>
      <w:r w:rsidR="002F103B" w:rsidRPr="00704FDF">
        <w:rPr>
          <w:rFonts w:cs="Arial"/>
          <w:b/>
          <w:color w:val="4F6228"/>
          <w:sz w:val="22"/>
          <w:szCs w:val="22"/>
        </w:rPr>
        <w:t>. klo</w:t>
      </w:r>
      <w:r w:rsidR="00F740A5" w:rsidRPr="00704FDF">
        <w:rPr>
          <w:rFonts w:cs="Arial"/>
          <w:b/>
          <w:color w:val="4F6228"/>
          <w:sz w:val="22"/>
          <w:szCs w:val="22"/>
        </w:rPr>
        <w:t xml:space="preserve"> 10 Pääsiäispäivän </w:t>
      </w:r>
      <w:r w:rsidR="00E356B6" w:rsidRPr="00704FDF">
        <w:rPr>
          <w:rFonts w:cs="Arial"/>
          <w:b/>
          <w:color w:val="4F6228"/>
          <w:sz w:val="22"/>
          <w:szCs w:val="22"/>
        </w:rPr>
        <w:t>perhe</w:t>
      </w:r>
      <w:r w:rsidR="00F740A5" w:rsidRPr="00704FDF">
        <w:rPr>
          <w:rFonts w:cs="Arial"/>
          <w:b/>
          <w:color w:val="4F6228"/>
          <w:sz w:val="22"/>
          <w:szCs w:val="22"/>
        </w:rPr>
        <w:t>messu</w:t>
      </w:r>
    </w:p>
    <w:p w14:paraId="35CEC961" w14:textId="77777777" w:rsidR="00487F16" w:rsidRPr="00704FDF" w:rsidRDefault="00487F16" w:rsidP="00DA630E">
      <w:pPr>
        <w:spacing w:line="240" w:lineRule="auto"/>
        <w:rPr>
          <w:rFonts w:cs="Arial"/>
          <w:sz w:val="22"/>
          <w:szCs w:val="22"/>
        </w:rPr>
      </w:pPr>
    </w:p>
    <w:p w14:paraId="3A1016CF" w14:textId="78986268" w:rsidR="002F103B" w:rsidRPr="00704FDF" w:rsidRDefault="00BE5F12" w:rsidP="00DA630E">
      <w:pPr>
        <w:spacing w:line="240" w:lineRule="auto"/>
        <w:rPr>
          <w:rFonts w:cs="Arial"/>
          <w:sz w:val="22"/>
          <w:szCs w:val="22"/>
        </w:rPr>
      </w:pPr>
      <w:r>
        <w:rPr>
          <w:rFonts w:cs="Arial"/>
          <w:b/>
          <w:color w:val="4F6228"/>
          <w:sz w:val="22"/>
          <w:szCs w:val="22"/>
        </w:rPr>
        <w:t>28.3</w:t>
      </w:r>
      <w:r w:rsidR="002F103B" w:rsidRPr="00704FDF">
        <w:rPr>
          <w:rFonts w:cs="Arial"/>
          <w:b/>
          <w:color w:val="4F6228"/>
          <w:sz w:val="22"/>
          <w:szCs w:val="22"/>
        </w:rPr>
        <w:t xml:space="preserve">. klo 10 </w:t>
      </w:r>
      <w:r w:rsidR="00CC6044" w:rsidRPr="00704FDF">
        <w:rPr>
          <w:rFonts w:cs="Arial"/>
          <w:b/>
          <w:color w:val="4F6228"/>
          <w:sz w:val="22"/>
          <w:szCs w:val="22"/>
        </w:rPr>
        <w:t>Toisen p</w:t>
      </w:r>
      <w:r w:rsidR="002F103B" w:rsidRPr="00704FDF">
        <w:rPr>
          <w:rFonts w:cs="Arial"/>
          <w:b/>
          <w:color w:val="4F6228"/>
          <w:sz w:val="22"/>
          <w:szCs w:val="22"/>
        </w:rPr>
        <w:t>ääsiäispäivän sanajumalanpalvelus</w:t>
      </w:r>
      <w:r w:rsidR="002F103B" w:rsidRPr="00704FDF">
        <w:rPr>
          <w:rFonts w:cs="Arial"/>
          <w:sz w:val="22"/>
          <w:szCs w:val="22"/>
        </w:rPr>
        <w:t xml:space="preserve"> </w:t>
      </w:r>
    </w:p>
    <w:p w14:paraId="55376976" w14:textId="77777777" w:rsidR="00F740A5" w:rsidRPr="00704FDF" w:rsidRDefault="00F740A5" w:rsidP="00DA630E">
      <w:pPr>
        <w:spacing w:line="240" w:lineRule="auto"/>
        <w:rPr>
          <w:rFonts w:cs="Arial"/>
          <w:color w:val="4F6228"/>
          <w:sz w:val="22"/>
          <w:szCs w:val="22"/>
        </w:rPr>
      </w:pPr>
    </w:p>
    <w:p w14:paraId="42416828" w14:textId="77777777" w:rsidR="00F740A5" w:rsidRPr="00704FDF" w:rsidRDefault="00F740A5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  <w:r w:rsidRPr="00704FDF">
        <w:rPr>
          <w:rFonts w:cs="Arial"/>
          <w:b/>
          <w:color w:val="4F6228"/>
          <w:sz w:val="22"/>
          <w:szCs w:val="22"/>
        </w:rPr>
        <w:t>PUOTILAN KAPPELISSA (Puotilantie 5)</w:t>
      </w:r>
    </w:p>
    <w:p w14:paraId="16E16E09" w14:textId="77777777" w:rsidR="00704FDF" w:rsidRPr="00704FDF" w:rsidRDefault="00704FDF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</w:p>
    <w:p w14:paraId="257685DE" w14:textId="4C8AC25A" w:rsidR="000F49DA" w:rsidRPr="00704FDF" w:rsidRDefault="00BE5F12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  <w:r>
        <w:rPr>
          <w:rFonts w:cs="Arial"/>
          <w:b/>
          <w:color w:val="4F6228"/>
          <w:sz w:val="22"/>
          <w:szCs w:val="22"/>
        </w:rPr>
        <w:t>24</w:t>
      </w:r>
      <w:r w:rsidR="00487F16" w:rsidRPr="00704FDF">
        <w:rPr>
          <w:rFonts w:cs="Arial"/>
          <w:b/>
          <w:color w:val="4F6228"/>
          <w:sz w:val="22"/>
          <w:szCs w:val="22"/>
        </w:rPr>
        <w:t>.</w:t>
      </w:r>
      <w:r>
        <w:rPr>
          <w:rFonts w:cs="Arial"/>
          <w:b/>
          <w:color w:val="4F6228"/>
          <w:sz w:val="22"/>
          <w:szCs w:val="22"/>
        </w:rPr>
        <w:t>3</w:t>
      </w:r>
      <w:r w:rsidR="00F740A5" w:rsidRPr="00704FDF">
        <w:rPr>
          <w:rFonts w:cs="Arial"/>
          <w:b/>
          <w:color w:val="4F6228"/>
          <w:sz w:val="22"/>
          <w:szCs w:val="22"/>
        </w:rPr>
        <w:t>. klo 18 Kiirastorstain messu</w:t>
      </w:r>
      <w:r w:rsidR="000F49DA" w:rsidRPr="00704FDF">
        <w:rPr>
          <w:rFonts w:cs="Arial"/>
          <w:b/>
          <w:color w:val="4F6228"/>
          <w:sz w:val="22"/>
          <w:szCs w:val="22"/>
        </w:rPr>
        <w:br/>
      </w:r>
    </w:p>
    <w:p w14:paraId="0BB00101" w14:textId="77777777" w:rsidR="00D258C1" w:rsidRPr="00704FDF" w:rsidRDefault="00D258C1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  <w:r w:rsidRPr="00704FDF">
        <w:rPr>
          <w:rFonts w:cs="Arial"/>
          <w:b/>
          <w:color w:val="4F6228"/>
          <w:sz w:val="22"/>
          <w:szCs w:val="22"/>
        </w:rPr>
        <w:t>VARTIOKYLÄN KIRKOSSA</w:t>
      </w:r>
      <w:r w:rsidR="00FE3F13" w:rsidRPr="00704FDF">
        <w:rPr>
          <w:rFonts w:cs="Arial"/>
          <w:b/>
          <w:color w:val="4F6228"/>
          <w:sz w:val="22"/>
          <w:szCs w:val="22"/>
        </w:rPr>
        <w:t xml:space="preserve"> (Kiviportintie </w:t>
      </w:r>
      <w:r w:rsidR="005C62C0" w:rsidRPr="00704FDF">
        <w:rPr>
          <w:rFonts w:cs="Arial"/>
          <w:b/>
          <w:color w:val="4F6228"/>
          <w:sz w:val="22"/>
          <w:szCs w:val="22"/>
        </w:rPr>
        <w:t>5)</w:t>
      </w:r>
    </w:p>
    <w:p w14:paraId="712FBB59" w14:textId="77777777" w:rsidR="00704FDF" w:rsidRPr="00704FDF" w:rsidRDefault="00704FDF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</w:p>
    <w:p w14:paraId="471FDBA4" w14:textId="77D72026" w:rsidR="00D258C1" w:rsidRPr="00704FDF" w:rsidRDefault="00BE5F12" w:rsidP="00DA630E">
      <w:pPr>
        <w:spacing w:line="240" w:lineRule="auto"/>
        <w:rPr>
          <w:rFonts w:cs="Arial"/>
          <w:b/>
          <w:color w:val="4F6228"/>
          <w:sz w:val="22"/>
          <w:szCs w:val="22"/>
        </w:rPr>
      </w:pPr>
      <w:r>
        <w:rPr>
          <w:rFonts w:cs="Arial"/>
          <w:b/>
          <w:color w:val="4F6228"/>
          <w:sz w:val="22"/>
          <w:szCs w:val="22"/>
        </w:rPr>
        <w:t>20.3</w:t>
      </w:r>
      <w:r w:rsidR="00D258C1" w:rsidRPr="00704FDF">
        <w:rPr>
          <w:rFonts w:cs="Arial"/>
          <w:b/>
          <w:color w:val="4F6228"/>
          <w:sz w:val="22"/>
          <w:szCs w:val="22"/>
        </w:rPr>
        <w:t xml:space="preserve">. klo 16 Palmusunnuntain perhemessu </w:t>
      </w:r>
    </w:p>
    <w:p w14:paraId="3EEC11C5" w14:textId="77777777" w:rsidR="003101A4" w:rsidRPr="00704FDF" w:rsidRDefault="00F41CDB" w:rsidP="00DA630E">
      <w:pPr>
        <w:pStyle w:val="Otsikko3"/>
        <w:spacing w:line="240" w:lineRule="auto"/>
        <w:rPr>
          <w:rFonts w:ascii="Arial" w:hAnsi="Arial" w:cs="Arial"/>
          <w:b/>
          <w:color w:val="4F6228"/>
          <w:sz w:val="22"/>
          <w:szCs w:val="22"/>
        </w:rPr>
      </w:pPr>
      <w:r w:rsidRPr="00704FDF">
        <w:rPr>
          <w:rFonts w:ascii="Arial" w:hAnsi="Arial" w:cs="Arial"/>
          <w:b/>
          <w:color w:val="4F6228"/>
          <w:sz w:val="22"/>
          <w:szCs w:val="22"/>
        </w:rPr>
        <w:t>musiikkitilaisuu</w:t>
      </w:r>
      <w:r w:rsidR="00A270FE" w:rsidRPr="00704FDF">
        <w:rPr>
          <w:rFonts w:ascii="Arial" w:hAnsi="Arial" w:cs="Arial"/>
          <w:b/>
          <w:color w:val="4F6228"/>
          <w:sz w:val="22"/>
          <w:szCs w:val="22"/>
        </w:rPr>
        <w:t>det</w:t>
      </w:r>
    </w:p>
    <w:p w14:paraId="2261012D" w14:textId="54FE6999" w:rsidR="7EFA7840" w:rsidRPr="00704FDF" w:rsidRDefault="7EFA7840">
      <w:pPr>
        <w:rPr>
          <w:rFonts w:cs="Arial"/>
          <w:sz w:val="22"/>
          <w:szCs w:val="22"/>
        </w:rPr>
      </w:pPr>
    </w:p>
    <w:p w14:paraId="686D8F0E" w14:textId="109B4700" w:rsidR="7EFA7840" w:rsidRPr="00704FDF" w:rsidRDefault="7EFA7840">
      <w:pPr>
        <w:rPr>
          <w:rFonts w:cs="Arial"/>
          <w:b/>
          <w:color w:val="4F6228" w:themeColor="accent3" w:themeShade="80"/>
          <w:sz w:val="22"/>
          <w:szCs w:val="22"/>
        </w:rPr>
      </w:pPr>
      <w:r w:rsidRPr="00704FDF">
        <w:rPr>
          <w:rFonts w:cs="Arial"/>
          <w:b/>
          <w:color w:val="4F6228" w:themeColor="accent3" w:themeShade="80"/>
          <w:sz w:val="22"/>
          <w:szCs w:val="22"/>
        </w:rPr>
        <w:t>Ma 21.3. klo 18 Puotilan kappelissa</w:t>
      </w:r>
    </w:p>
    <w:p w14:paraId="54FE6999" w14:textId="24C3ECE6" w:rsidR="7EFA7840" w:rsidRPr="00704FDF" w:rsidRDefault="7EFA7840">
      <w:pPr>
        <w:rPr>
          <w:rFonts w:cs="Arial"/>
          <w:sz w:val="22"/>
          <w:szCs w:val="22"/>
        </w:rPr>
      </w:pPr>
      <w:r w:rsidRPr="00704FDF">
        <w:rPr>
          <w:rFonts w:cs="Arial"/>
          <w:sz w:val="22"/>
          <w:szCs w:val="22"/>
        </w:rPr>
        <w:t>Passioiden hedelmiä - Itä-Helsingin musiikkiopiston laulajien konsertti.</w:t>
      </w:r>
    </w:p>
    <w:p w14:paraId="109B4700" w14:textId="13DBABF3" w:rsidR="7EFA7840" w:rsidRPr="00704FDF" w:rsidRDefault="7EFA7840">
      <w:pPr>
        <w:rPr>
          <w:rFonts w:cs="Arial"/>
          <w:sz w:val="22"/>
          <w:szCs w:val="22"/>
        </w:rPr>
      </w:pPr>
      <w:r w:rsidRPr="00704FDF">
        <w:rPr>
          <w:rFonts w:cs="Arial"/>
          <w:sz w:val="22"/>
          <w:szCs w:val="22"/>
        </w:rPr>
        <w:t>Vapaa pääsy ja ohjelma.</w:t>
      </w:r>
    </w:p>
    <w:p w14:paraId="47B89494" w14:textId="77777777" w:rsidR="00704FDF" w:rsidRPr="00704FDF" w:rsidRDefault="00704FDF" w:rsidP="0041571E">
      <w:pPr>
        <w:spacing w:line="240" w:lineRule="auto"/>
        <w:rPr>
          <w:rFonts w:cs="Arial"/>
          <w:b/>
          <w:bCs/>
          <w:color w:val="4F6228"/>
          <w:sz w:val="22"/>
          <w:szCs w:val="22"/>
        </w:rPr>
      </w:pPr>
    </w:p>
    <w:p w14:paraId="0BF32CDA" w14:textId="71682288" w:rsidR="0041571E" w:rsidRPr="00704FDF" w:rsidRDefault="7EFA7840" w:rsidP="0041571E">
      <w:pPr>
        <w:spacing w:line="240" w:lineRule="auto"/>
        <w:rPr>
          <w:rFonts w:cs="Arial"/>
          <w:b/>
          <w:color w:val="4F6228" w:themeColor="accent3" w:themeShade="80"/>
          <w:sz w:val="22"/>
          <w:szCs w:val="22"/>
        </w:rPr>
      </w:pPr>
      <w:r w:rsidRPr="00704FDF">
        <w:rPr>
          <w:rFonts w:cs="Arial"/>
          <w:b/>
          <w:bCs/>
          <w:color w:val="4F6228"/>
          <w:sz w:val="22"/>
          <w:szCs w:val="22"/>
        </w:rPr>
        <w:t xml:space="preserve">23.3. </w:t>
      </w:r>
      <w:r w:rsidR="00CC6044" w:rsidRPr="00704FDF">
        <w:rPr>
          <w:rFonts w:cs="Arial"/>
          <w:b/>
          <w:color w:val="4F6228"/>
          <w:sz w:val="22"/>
          <w:szCs w:val="22"/>
        </w:rPr>
        <w:t xml:space="preserve">klo 19 </w:t>
      </w:r>
      <w:r w:rsidR="0041571E" w:rsidRPr="00704FDF">
        <w:rPr>
          <w:rFonts w:cs="Arial"/>
          <w:b/>
          <w:color w:val="4F6228"/>
          <w:sz w:val="22"/>
          <w:szCs w:val="22"/>
        </w:rPr>
        <w:t xml:space="preserve">Hiljaisen viikon </w:t>
      </w:r>
      <w:r w:rsidR="00943DE5" w:rsidRPr="00704FDF">
        <w:rPr>
          <w:rFonts w:cs="Arial"/>
          <w:b/>
          <w:color w:val="4F6228"/>
          <w:sz w:val="22"/>
          <w:szCs w:val="22"/>
        </w:rPr>
        <w:t>iltamusiikki</w:t>
      </w:r>
      <w:r w:rsidR="0041571E" w:rsidRPr="00704FDF">
        <w:rPr>
          <w:rFonts w:cs="Arial"/>
          <w:b/>
          <w:color w:val="4F6228"/>
          <w:sz w:val="22"/>
          <w:szCs w:val="22"/>
        </w:rPr>
        <w:t xml:space="preserve"> </w:t>
      </w:r>
      <w:r w:rsidR="00704FDF" w:rsidRPr="00704FDF">
        <w:rPr>
          <w:rFonts w:cs="Arial"/>
          <w:b/>
          <w:color w:val="4F6228" w:themeColor="accent3" w:themeShade="80"/>
          <w:sz w:val="22"/>
          <w:szCs w:val="22"/>
        </w:rPr>
        <w:t>Matteuksenkirkossa</w:t>
      </w:r>
    </w:p>
    <w:p w14:paraId="24C3ECE6" w14:textId="4EB1D32C" w:rsidR="00943DE5" w:rsidRPr="00704FDF" w:rsidRDefault="7EFA7840" w:rsidP="00943DE5">
      <w:pPr>
        <w:shd w:val="clear" w:color="auto" w:fill="FFFFFF"/>
        <w:spacing w:after="0" w:line="240" w:lineRule="auto"/>
        <w:rPr>
          <w:rFonts w:cs="Arial"/>
          <w:sz w:val="22"/>
          <w:szCs w:val="22"/>
        </w:rPr>
      </w:pPr>
      <w:r w:rsidRPr="00704FDF">
        <w:rPr>
          <w:rFonts w:cs="Arial"/>
          <w:color w:val="auto"/>
          <w:sz w:val="22"/>
          <w:szCs w:val="22"/>
        </w:rPr>
        <w:t>Luukas-passio - Suomalaisen passiomusiikin ilta.</w:t>
      </w:r>
    </w:p>
    <w:p w14:paraId="13DBABF3" w14:textId="5B0C8014" w:rsidR="00943DE5" w:rsidRPr="00704FDF" w:rsidRDefault="7EFA7840" w:rsidP="7EFA7840">
      <w:pPr>
        <w:shd w:val="clear" w:color="auto" w:fill="FFFFFF"/>
        <w:spacing w:after="0" w:line="240" w:lineRule="auto"/>
        <w:rPr>
          <w:rFonts w:cs="Arial"/>
          <w:sz w:val="22"/>
          <w:szCs w:val="22"/>
        </w:rPr>
      </w:pPr>
      <w:r w:rsidRPr="00704FDF">
        <w:rPr>
          <w:rFonts w:cs="Arial"/>
          <w:color w:val="auto"/>
          <w:sz w:val="22"/>
          <w:szCs w:val="22"/>
        </w:rPr>
        <w:t>Jere Martikainen, tenori</w:t>
      </w:r>
    </w:p>
    <w:p w14:paraId="420B139C" w14:textId="3A0190AA" w:rsidR="00943DE5" w:rsidRPr="00704FDF" w:rsidRDefault="00943DE5" w:rsidP="00943DE5">
      <w:pPr>
        <w:shd w:val="clear" w:color="auto" w:fill="FFFFFF"/>
        <w:spacing w:after="0" w:line="240" w:lineRule="auto"/>
        <w:rPr>
          <w:rFonts w:cs="Arial"/>
          <w:sz w:val="22"/>
          <w:szCs w:val="22"/>
        </w:rPr>
      </w:pPr>
      <w:r w:rsidRPr="00704FDF">
        <w:rPr>
          <w:rFonts w:eastAsia="Arial,Times New Roman" w:cs="Arial"/>
          <w:noProof w:val="0"/>
          <w:sz w:val="22"/>
          <w:szCs w:val="22"/>
          <w:lang w:eastAsia="sv-SE"/>
        </w:rPr>
        <w:t>Cantus Novus</w:t>
      </w:r>
      <w:r w:rsidR="7EFA7840" w:rsidRPr="00704FDF">
        <w:rPr>
          <w:rFonts w:eastAsia="Arial,Times New Roman" w:cs="Arial"/>
          <w:noProof w:val="0"/>
          <w:sz w:val="22"/>
          <w:szCs w:val="22"/>
          <w:lang w:eastAsia="sv-SE"/>
        </w:rPr>
        <w:t xml:space="preserve"> ja Matteus kyrkokör, joht. Marianne Sundroos</w:t>
      </w:r>
    </w:p>
    <w:p w14:paraId="599E44CF" w14:textId="0B05CE0F" w:rsidR="00943DE5" w:rsidRPr="00704FDF" w:rsidRDefault="00943DE5" w:rsidP="00943DE5">
      <w:pPr>
        <w:shd w:val="clear" w:color="auto" w:fill="FFFFFF"/>
        <w:spacing w:after="0" w:line="240" w:lineRule="auto"/>
        <w:rPr>
          <w:rFonts w:eastAsia="Times New Roman" w:cs="Arial"/>
          <w:noProof w:val="0"/>
          <w:sz w:val="22"/>
          <w:szCs w:val="22"/>
          <w:lang w:eastAsia="sv-SE"/>
        </w:rPr>
      </w:pPr>
      <w:r w:rsidRPr="00704FDF">
        <w:rPr>
          <w:rFonts w:eastAsia="Arial,Times New Roman" w:cs="Arial"/>
          <w:noProof w:val="0"/>
          <w:sz w:val="22"/>
          <w:szCs w:val="22"/>
          <w:lang w:eastAsia="sv-SE"/>
        </w:rPr>
        <w:t>Katri V</w:t>
      </w:r>
      <w:r w:rsidR="7EFA7840" w:rsidRPr="00704FDF">
        <w:rPr>
          <w:rFonts w:eastAsia="Arial,Times New Roman" w:cs="Arial"/>
          <w:noProof w:val="0"/>
          <w:sz w:val="22"/>
          <w:szCs w:val="22"/>
          <w:lang w:eastAsia="sv-SE"/>
        </w:rPr>
        <w:t>anhamäki, urut</w:t>
      </w:r>
      <w:r w:rsidR="00704FDF">
        <w:rPr>
          <w:rFonts w:eastAsia="Times New Roman" w:cs="Arial"/>
          <w:noProof w:val="0"/>
          <w:sz w:val="22"/>
          <w:szCs w:val="22"/>
          <w:lang w:eastAsia="sv-SE"/>
        </w:rPr>
        <w:t>.</w:t>
      </w:r>
      <w:r w:rsidRPr="00704FDF">
        <w:rPr>
          <w:rFonts w:eastAsia="Arial,Times New Roman" w:cs="Arial"/>
          <w:noProof w:val="0"/>
          <w:sz w:val="22"/>
          <w:szCs w:val="22"/>
          <w:lang w:eastAsia="sv-SE"/>
        </w:rPr>
        <w:t xml:space="preserve"> </w:t>
      </w:r>
      <w:r w:rsidRPr="00704FDF">
        <w:rPr>
          <w:rFonts w:eastAsia="Times New Roman" w:cs="Arial"/>
          <w:noProof w:val="0"/>
          <w:sz w:val="22"/>
          <w:szCs w:val="22"/>
          <w:lang w:eastAsia="sv-SE"/>
        </w:rPr>
        <w:t>Vapaa pääsy.</w:t>
      </w:r>
    </w:p>
    <w:p w14:paraId="4EB1D32C" w14:textId="07F62F34" w:rsidR="00943DE5" w:rsidRPr="00704FDF" w:rsidRDefault="7EFA7840" w:rsidP="00943DE5">
      <w:pPr>
        <w:shd w:val="clear" w:color="auto" w:fill="FFFFFF"/>
        <w:spacing w:after="0" w:line="240" w:lineRule="auto"/>
        <w:contextualSpacing w:val="0"/>
        <w:rPr>
          <w:rFonts w:cs="Arial"/>
          <w:sz w:val="22"/>
          <w:szCs w:val="22"/>
        </w:rPr>
      </w:pPr>
      <w:r w:rsidRPr="00704FDF">
        <w:rPr>
          <w:rFonts w:eastAsia="Arial,Times New Roman" w:cs="Arial"/>
          <w:i/>
          <w:iCs/>
          <w:noProof w:val="0"/>
          <w:sz w:val="22"/>
          <w:szCs w:val="22"/>
          <w:lang w:eastAsia="sv-SE"/>
        </w:rPr>
        <w:t>Pänkäläinen - Salonen - Immonen - Kuusisto</w:t>
      </w:r>
    </w:p>
    <w:p w14:paraId="12F943A0" w14:textId="77777777" w:rsidR="00BE5F12" w:rsidRDefault="00BE5F12" w:rsidP="00884A64">
      <w:pPr>
        <w:spacing w:line="240" w:lineRule="auto"/>
        <w:rPr>
          <w:rFonts w:cs="Arial"/>
          <w:b/>
          <w:bCs/>
          <w:color w:val="4F6228"/>
          <w:sz w:val="22"/>
          <w:szCs w:val="22"/>
        </w:rPr>
      </w:pPr>
    </w:p>
    <w:p w14:paraId="6FFE2F76" w14:textId="63DE11AF" w:rsidR="00884A64" w:rsidRPr="00704FDF" w:rsidRDefault="00884A64" w:rsidP="00884A64">
      <w:pPr>
        <w:spacing w:line="240" w:lineRule="auto"/>
        <w:rPr>
          <w:rFonts w:cs="Arial"/>
          <w:b/>
          <w:color w:val="4F6228"/>
          <w:sz w:val="22"/>
          <w:szCs w:val="22"/>
        </w:rPr>
      </w:pPr>
      <w:r w:rsidRPr="00704FDF">
        <w:rPr>
          <w:rFonts w:cs="Arial"/>
          <w:b/>
          <w:bCs/>
          <w:color w:val="4F6228"/>
          <w:sz w:val="22"/>
          <w:szCs w:val="22"/>
        </w:rPr>
        <w:lastRenderedPageBreak/>
        <w:t xml:space="preserve">Pe 25.3. klo 15 Kaksikielinen Jeesuksen </w:t>
      </w:r>
      <w:r w:rsidRPr="00704FDF">
        <w:rPr>
          <w:rFonts w:cs="Arial"/>
          <w:b/>
          <w:color w:val="4F6228"/>
          <w:sz w:val="22"/>
          <w:szCs w:val="22"/>
        </w:rPr>
        <w:t>kuolinhetken musiikkihartaus</w:t>
      </w:r>
      <w:r w:rsidR="00704FDF" w:rsidRPr="00704FDF">
        <w:rPr>
          <w:rFonts w:cs="Arial"/>
          <w:b/>
          <w:color w:val="4F6228"/>
          <w:sz w:val="22"/>
          <w:szCs w:val="22"/>
        </w:rPr>
        <w:t xml:space="preserve"> Puotilan kappelissa</w:t>
      </w:r>
    </w:p>
    <w:p w14:paraId="0FCF16E8" w14:textId="5959528B" w:rsidR="00943DE5" w:rsidRPr="00704FDF" w:rsidRDefault="00943DE5" w:rsidP="00943DE5">
      <w:pPr>
        <w:shd w:val="clear" w:color="auto" w:fill="FFFFFF"/>
        <w:spacing w:after="0" w:line="240" w:lineRule="auto"/>
        <w:contextualSpacing w:val="0"/>
        <w:rPr>
          <w:rFonts w:cs="Arial"/>
          <w:sz w:val="22"/>
          <w:szCs w:val="22"/>
        </w:rPr>
      </w:pPr>
    </w:p>
    <w:p w14:paraId="07F62F34" w14:textId="400143F8" w:rsidR="00943DE5" w:rsidRPr="00704FDF" w:rsidRDefault="7EFA7840" w:rsidP="00943DE5">
      <w:pPr>
        <w:shd w:val="clear" w:color="auto" w:fill="FFFFFF"/>
        <w:spacing w:after="0" w:line="240" w:lineRule="auto"/>
        <w:contextualSpacing w:val="0"/>
        <w:rPr>
          <w:rFonts w:cs="Arial"/>
          <w:sz w:val="22"/>
          <w:szCs w:val="22"/>
        </w:rPr>
      </w:pPr>
      <w:r w:rsidRPr="00704FDF">
        <w:rPr>
          <w:rFonts w:cs="Arial"/>
          <w:sz w:val="22"/>
          <w:szCs w:val="22"/>
        </w:rPr>
        <w:t>Teea Karttunen, huilu</w:t>
      </w:r>
    </w:p>
    <w:p w14:paraId="23BC88A9" w14:textId="778F2B8E" w:rsidR="00943DE5" w:rsidRPr="00BD1DBB" w:rsidRDefault="7EFA7840" w:rsidP="00943DE5">
      <w:pPr>
        <w:shd w:val="clear" w:color="auto" w:fill="FFFFFF"/>
        <w:spacing w:after="0" w:line="240" w:lineRule="auto"/>
        <w:contextualSpacing w:val="0"/>
        <w:rPr>
          <w:rFonts w:cs="Arial"/>
          <w:sz w:val="22"/>
          <w:szCs w:val="22"/>
        </w:rPr>
      </w:pPr>
      <w:r w:rsidRPr="00BD1DBB">
        <w:rPr>
          <w:rFonts w:cs="Arial"/>
          <w:sz w:val="22"/>
          <w:szCs w:val="22"/>
        </w:rPr>
        <w:t>Leena Salminen, oboe</w:t>
      </w:r>
    </w:p>
    <w:p w14:paraId="791F52AA" w14:textId="0053155E" w:rsidR="00943DE5" w:rsidRPr="00BD1DBB" w:rsidRDefault="7EFA7840" w:rsidP="00943DE5">
      <w:pPr>
        <w:shd w:val="clear" w:color="auto" w:fill="FFFFFF"/>
        <w:spacing w:after="0" w:line="240" w:lineRule="auto"/>
        <w:contextualSpacing w:val="0"/>
        <w:rPr>
          <w:rFonts w:cs="Arial"/>
          <w:sz w:val="22"/>
          <w:szCs w:val="22"/>
          <w:lang w:val="en-US"/>
        </w:rPr>
      </w:pPr>
      <w:r w:rsidRPr="00BD1DBB">
        <w:rPr>
          <w:rFonts w:cs="Arial"/>
          <w:sz w:val="22"/>
          <w:szCs w:val="22"/>
          <w:lang w:val="en-US"/>
        </w:rPr>
        <w:t>Anders Forsman, urut</w:t>
      </w:r>
    </w:p>
    <w:p w14:paraId="24A60450" w14:textId="60243C77" w:rsidR="00943DE5" w:rsidRPr="00704FDF" w:rsidRDefault="7EFA7840" w:rsidP="00943DE5">
      <w:pPr>
        <w:shd w:val="clear" w:color="auto" w:fill="FFFFFF"/>
        <w:spacing w:after="0" w:line="240" w:lineRule="auto"/>
        <w:contextualSpacing w:val="0"/>
        <w:rPr>
          <w:rFonts w:cs="Arial"/>
          <w:i/>
          <w:sz w:val="22"/>
          <w:szCs w:val="22"/>
          <w:lang w:val="en-US"/>
        </w:rPr>
      </w:pPr>
      <w:r w:rsidRPr="00704FDF">
        <w:rPr>
          <w:rFonts w:cs="Arial"/>
          <w:i/>
          <w:sz w:val="22"/>
          <w:szCs w:val="22"/>
          <w:lang w:val="en-US"/>
        </w:rPr>
        <w:t>Quantz - J.S. Bach - W.F. Bach - C.P.E Bach</w:t>
      </w:r>
    </w:p>
    <w:p w14:paraId="28511665" w14:textId="77777777" w:rsidR="000F49DA" w:rsidRPr="00704FDF" w:rsidRDefault="000F49DA" w:rsidP="00916B5A">
      <w:pPr>
        <w:widowControl w:val="0"/>
        <w:autoSpaceDE w:val="0"/>
        <w:autoSpaceDN w:val="0"/>
        <w:adjustRightInd w:val="0"/>
        <w:spacing w:after="0" w:line="240" w:lineRule="auto"/>
        <w:contextualSpacing w:val="0"/>
        <w:rPr>
          <w:rFonts w:cs="Arial"/>
          <w:color w:val="auto"/>
          <w:sz w:val="22"/>
          <w:szCs w:val="22"/>
          <w:lang w:val="en-US"/>
        </w:rPr>
      </w:pPr>
    </w:p>
    <w:p w14:paraId="148E5327" w14:textId="77777777" w:rsidR="000F49DA" w:rsidRPr="00704FDF" w:rsidRDefault="000F49DA" w:rsidP="00916B5A">
      <w:pPr>
        <w:widowControl w:val="0"/>
        <w:autoSpaceDE w:val="0"/>
        <w:autoSpaceDN w:val="0"/>
        <w:adjustRightInd w:val="0"/>
        <w:spacing w:after="0" w:line="240" w:lineRule="auto"/>
        <w:contextualSpacing w:val="0"/>
        <w:rPr>
          <w:rFonts w:cs="Arial"/>
          <w:color w:val="auto"/>
          <w:sz w:val="22"/>
          <w:szCs w:val="22"/>
          <w:lang w:val="en-US"/>
        </w:rPr>
      </w:pPr>
    </w:p>
    <w:p w14:paraId="056F7482" w14:textId="21B3F123" w:rsidR="003101A4" w:rsidRPr="00704FDF" w:rsidRDefault="00916B5A" w:rsidP="00DA630E">
      <w:pPr>
        <w:pStyle w:val="Otsikko3"/>
        <w:spacing w:line="240" w:lineRule="auto"/>
        <w:rPr>
          <w:rFonts w:ascii="Arial" w:hAnsi="Arial" w:cs="Arial"/>
          <w:b/>
          <w:color w:val="4F6228"/>
          <w:sz w:val="22"/>
          <w:szCs w:val="22"/>
        </w:rPr>
      </w:pPr>
      <w:r w:rsidRPr="00704FDF">
        <w:rPr>
          <w:rFonts w:ascii="Arial" w:eastAsia="Arial" w:hAnsi="Arial" w:cs="Arial"/>
          <w:b/>
          <w:color w:val="4F6228"/>
          <w:sz w:val="22"/>
          <w:szCs w:val="22"/>
        </w:rPr>
        <w:t>M</w:t>
      </w:r>
      <w:r w:rsidR="7EFA7840" w:rsidRPr="00704FDF">
        <w:rPr>
          <w:rFonts w:ascii="Arial" w:eastAsia="Arial" w:hAnsi="Arial" w:cs="Arial"/>
          <w:b/>
          <w:color w:val="4F6228"/>
          <w:sz w:val="22"/>
          <w:szCs w:val="22"/>
        </w:rPr>
        <w:t>u</w:t>
      </w:r>
      <w:r w:rsidR="00D6377F" w:rsidRPr="00704FDF">
        <w:rPr>
          <w:rFonts w:ascii="Arial" w:hAnsi="Arial" w:cs="Arial"/>
          <w:b/>
          <w:color w:val="4F6228"/>
          <w:sz w:val="22"/>
          <w:szCs w:val="22"/>
        </w:rPr>
        <w:t>uta toimintaa</w:t>
      </w:r>
    </w:p>
    <w:p w14:paraId="1E4640F7" w14:textId="77777777" w:rsidR="00CC3208" w:rsidRPr="00704FDF" w:rsidRDefault="000F49DA" w:rsidP="000F49DA">
      <w:pPr>
        <w:spacing w:line="240" w:lineRule="auto"/>
        <w:rPr>
          <w:rFonts w:cs="Arial"/>
          <w:sz w:val="22"/>
          <w:szCs w:val="22"/>
        </w:rPr>
      </w:pPr>
      <w:r w:rsidRPr="00704FDF">
        <w:rPr>
          <w:rFonts w:cs="Arial"/>
          <w:b/>
          <w:color w:val="4F6228"/>
          <w:sz w:val="22"/>
          <w:szCs w:val="22"/>
        </w:rPr>
        <w:br/>
        <w:t xml:space="preserve">Hiljaisuuden keidas </w:t>
      </w:r>
      <w:r w:rsidRPr="00704FDF">
        <w:rPr>
          <w:rFonts w:cs="Arial"/>
          <w:color w:val="auto"/>
          <w:sz w:val="22"/>
          <w:szCs w:val="22"/>
        </w:rPr>
        <w:t>Matteuksenkirkon takkahuoneessa hiljaisella viikolla kirkon aukioloai</w:t>
      </w:r>
      <w:r w:rsidR="0046729D" w:rsidRPr="00704FDF">
        <w:rPr>
          <w:rFonts w:cs="Arial"/>
          <w:color w:val="auto"/>
          <w:sz w:val="22"/>
          <w:szCs w:val="22"/>
        </w:rPr>
        <w:t>koina. Mahdollisuus pysähtyä ja hiljentyä.</w:t>
      </w:r>
    </w:p>
    <w:p w14:paraId="6896FB6A" w14:textId="77777777" w:rsidR="00916B5A" w:rsidRPr="00704FDF" w:rsidRDefault="00916B5A" w:rsidP="00DA630E">
      <w:pPr>
        <w:spacing w:line="240" w:lineRule="auto"/>
        <w:rPr>
          <w:rFonts w:cs="Arial"/>
          <w:sz w:val="22"/>
          <w:szCs w:val="22"/>
        </w:rPr>
      </w:pPr>
    </w:p>
    <w:p w14:paraId="1BC07054" w14:textId="77777777" w:rsidR="00037995" w:rsidRPr="00704FDF" w:rsidRDefault="00037995" w:rsidP="00DA630E">
      <w:pPr>
        <w:pStyle w:val="Otsikko3"/>
        <w:spacing w:line="240" w:lineRule="auto"/>
        <w:rPr>
          <w:rFonts w:ascii="Arial" w:hAnsi="Arial" w:cs="Arial"/>
          <w:b/>
          <w:color w:val="4F6228"/>
          <w:sz w:val="22"/>
          <w:szCs w:val="22"/>
        </w:rPr>
      </w:pPr>
      <w:r w:rsidRPr="00704FDF">
        <w:rPr>
          <w:rFonts w:ascii="Arial" w:hAnsi="Arial" w:cs="Arial"/>
          <w:b/>
          <w:color w:val="4F6228"/>
          <w:sz w:val="22"/>
          <w:szCs w:val="22"/>
        </w:rPr>
        <w:t>lisätietoa</w:t>
      </w:r>
    </w:p>
    <w:p w14:paraId="18D85F91" w14:textId="77777777" w:rsidR="00037995" w:rsidRPr="00704FDF" w:rsidRDefault="00037995" w:rsidP="00DA630E">
      <w:pPr>
        <w:widowControl w:val="0"/>
        <w:autoSpaceDE w:val="0"/>
        <w:autoSpaceDN w:val="0"/>
        <w:adjustRightInd w:val="0"/>
        <w:spacing w:after="0" w:line="240" w:lineRule="auto"/>
        <w:contextualSpacing w:val="0"/>
        <w:rPr>
          <w:rFonts w:cs="Arial"/>
          <w:noProof w:val="0"/>
          <w:color w:val="4F6228"/>
          <w:sz w:val="22"/>
          <w:szCs w:val="22"/>
          <w:lang w:eastAsia="fi-FI"/>
        </w:rPr>
      </w:pPr>
    </w:p>
    <w:p w14:paraId="05274AEA" w14:textId="77777777" w:rsidR="00037995" w:rsidRPr="00704FDF" w:rsidRDefault="00037995" w:rsidP="00DA630E">
      <w:pPr>
        <w:spacing w:line="240" w:lineRule="auto"/>
        <w:rPr>
          <w:rFonts w:cs="Arial"/>
          <w:color w:val="auto"/>
          <w:sz w:val="22"/>
          <w:szCs w:val="22"/>
        </w:rPr>
      </w:pPr>
      <w:r w:rsidRPr="00704FDF">
        <w:rPr>
          <w:rFonts w:cs="Arial"/>
          <w:color w:val="4F6228"/>
          <w:sz w:val="22"/>
          <w:szCs w:val="22"/>
        </w:rPr>
        <w:t>Seurakunnan internetsivut:</w:t>
      </w:r>
      <w:r w:rsidRPr="00704FDF">
        <w:rPr>
          <w:rFonts w:cs="Arial"/>
          <w:color w:val="auto"/>
          <w:sz w:val="22"/>
          <w:szCs w:val="22"/>
        </w:rPr>
        <w:t xml:space="preserve"> www.helsinginseurakunnat.fi/vartiokyla</w:t>
      </w:r>
    </w:p>
    <w:p w14:paraId="723DD673" w14:textId="77777777" w:rsidR="00037995" w:rsidRPr="00704FDF" w:rsidRDefault="00037995" w:rsidP="00DA630E">
      <w:pPr>
        <w:spacing w:line="240" w:lineRule="auto"/>
        <w:rPr>
          <w:rFonts w:cs="Arial"/>
          <w:color w:val="4F6228"/>
          <w:sz w:val="22"/>
          <w:szCs w:val="22"/>
        </w:rPr>
      </w:pPr>
    </w:p>
    <w:p w14:paraId="2303A491" w14:textId="77777777" w:rsidR="00037995" w:rsidRPr="00704FDF" w:rsidRDefault="00037995" w:rsidP="00DA630E">
      <w:pPr>
        <w:spacing w:line="240" w:lineRule="auto"/>
        <w:rPr>
          <w:rFonts w:cs="Arial"/>
          <w:color w:val="auto"/>
          <w:sz w:val="22"/>
          <w:szCs w:val="22"/>
        </w:rPr>
      </w:pPr>
      <w:r w:rsidRPr="00704FDF">
        <w:rPr>
          <w:rFonts w:cs="Arial"/>
          <w:color w:val="4F6228"/>
          <w:sz w:val="22"/>
          <w:szCs w:val="22"/>
        </w:rPr>
        <w:t>Kirkkoherranvirasto</w:t>
      </w:r>
      <w:r w:rsidRPr="00704FDF">
        <w:rPr>
          <w:rFonts w:cs="Arial"/>
          <w:sz w:val="22"/>
          <w:szCs w:val="22"/>
        </w:rPr>
        <w:t xml:space="preserve"> palvelee </w:t>
      </w:r>
      <w:r w:rsidRPr="00704FDF">
        <w:rPr>
          <w:rFonts w:cs="Arial"/>
          <w:noProof w:val="0"/>
          <w:color w:val="auto"/>
          <w:sz w:val="22"/>
          <w:szCs w:val="22"/>
          <w:lang w:eastAsia="fi-FI"/>
        </w:rPr>
        <w:t>ma</w:t>
      </w:r>
      <w:r w:rsidR="00487F16" w:rsidRPr="00704FDF">
        <w:rPr>
          <w:rFonts w:cs="Arial"/>
          <w:noProof w:val="0"/>
          <w:color w:val="auto"/>
          <w:sz w:val="22"/>
          <w:szCs w:val="22"/>
          <w:lang w:eastAsia="fi-FI"/>
        </w:rPr>
        <w:t>-pe 10</w:t>
      </w:r>
      <w:r w:rsidRPr="00704FDF">
        <w:rPr>
          <w:rFonts w:cs="Arial"/>
          <w:noProof w:val="0"/>
          <w:color w:val="auto"/>
          <w:sz w:val="22"/>
          <w:szCs w:val="22"/>
          <w:lang w:eastAsia="fi-FI"/>
        </w:rPr>
        <w:t xml:space="preserve">-11 ja 12-14 </w:t>
      </w:r>
      <w:r w:rsidRPr="00704FDF">
        <w:rPr>
          <w:rFonts w:cs="Arial"/>
          <w:sz w:val="22"/>
          <w:szCs w:val="22"/>
        </w:rPr>
        <w:t>osoitteessa Turunlinnantie 3, 00900 Helsinki, 09 2340 6400. Sähköpostia voit lähettää osoitte</w:t>
      </w:r>
      <w:r w:rsidR="00C371E0" w:rsidRPr="00704FDF">
        <w:rPr>
          <w:rFonts w:cs="Arial"/>
          <w:sz w:val="22"/>
          <w:szCs w:val="22"/>
        </w:rPr>
        <w:t>e</w:t>
      </w:r>
      <w:r w:rsidRPr="00704FDF">
        <w:rPr>
          <w:rFonts w:cs="Arial"/>
          <w:sz w:val="22"/>
          <w:szCs w:val="22"/>
        </w:rPr>
        <w:t>seen:</w:t>
      </w:r>
      <w:r w:rsidRPr="00704FDF">
        <w:rPr>
          <w:rFonts w:cs="Arial"/>
          <w:noProof w:val="0"/>
          <w:color w:val="auto"/>
          <w:sz w:val="22"/>
          <w:szCs w:val="22"/>
          <w:lang w:eastAsia="fi-FI"/>
        </w:rPr>
        <w:t xml:space="preserve"> vartiokyla.srk@evl</w:t>
      </w:r>
      <w:r w:rsidR="00AC5D0F" w:rsidRPr="00704FDF">
        <w:rPr>
          <w:rFonts w:cs="Arial"/>
          <w:noProof w:val="0"/>
          <w:color w:val="auto"/>
          <w:sz w:val="22"/>
          <w:szCs w:val="22"/>
          <w:lang w:eastAsia="fi-FI"/>
        </w:rPr>
        <w:t>.fi</w:t>
      </w:r>
    </w:p>
    <w:p w14:paraId="4A3BF7DE" w14:textId="77777777" w:rsidR="003101A4" w:rsidRPr="00704FDF" w:rsidRDefault="003101A4" w:rsidP="00F41CDB">
      <w:pPr>
        <w:rPr>
          <w:sz w:val="22"/>
          <w:szCs w:val="22"/>
        </w:rPr>
      </w:pPr>
    </w:p>
    <w:p w14:paraId="057FB1B5" w14:textId="77777777" w:rsidR="003101A4" w:rsidRPr="00704FDF" w:rsidRDefault="003101A4" w:rsidP="003101A4">
      <w:pPr>
        <w:rPr>
          <w:sz w:val="22"/>
          <w:szCs w:val="22"/>
        </w:rPr>
      </w:pPr>
    </w:p>
    <w:p w14:paraId="1A7C76A4" w14:textId="77777777" w:rsidR="003101A4" w:rsidRPr="006926A7" w:rsidRDefault="003101A4" w:rsidP="003101A4">
      <w:pPr>
        <w:rPr>
          <w:sz w:val="20"/>
          <w:szCs w:val="20"/>
        </w:rPr>
      </w:pPr>
    </w:p>
    <w:p w14:paraId="75B0E8F0" w14:textId="77777777" w:rsidR="000F49DA" w:rsidRDefault="00C371E0" w:rsidP="00C371E0">
      <w:pPr>
        <w:pStyle w:val="NormaaliWWW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</w:t>
      </w:r>
      <w:r w:rsidR="000F49DA">
        <w:rPr>
          <w:rFonts w:ascii="Arial" w:hAnsi="Arial" w:cs="Arial"/>
          <w:sz w:val="22"/>
          <w:szCs w:val="22"/>
        </w:rPr>
        <w:br w:type="page"/>
      </w:r>
    </w:p>
    <w:p w14:paraId="75BE5AB4" w14:textId="77777777" w:rsidR="005C62C0" w:rsidRPr="00C371E0" w:rsidRDefault="000F49DA" w:rsidP="00C371E0">
      <w:pPr>
        <w:pStyle w:val="NormaaliWWW"/>
        <w:rPr>
          <w:rFonts w:ascii="Arial" w:hAnsi="Arial" w:cs="Arial"/>
          <w:sz w:val="22"/>
          <w:szCs w:val="22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523F575C" wp14:editId="6307490C">
            <wp:simplePos x="0" y="0"/>
            <wp:positionH relativeFrom="column">
              <wp:posOffset>54087</wp:posOffset>
            </wp:positionH>
            <wp:positionV relativeFrom="paragraph">
              <wp:posOffset>-76521</wp:posOffset>
            </wp:positionV>
            <wp:extent cx="4007485" cy="2995930"/>
            <wp:effectExtent l="57150" t="38100" r="31115" b="13970"/>
            <wp:wrapNone/>
            <wp:docPr id="79" name="Kuva 79" descr="IMG_7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_739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995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E61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974F4C" w14:textId="77777777" w:rsidR="00CC3208" w:rsidRPr="006926A7" w:rsidRDefault="00CC3208" w:rsidP="003101A4">
      <w:pPr>
        <w:rPr>
          <w:sz w:val="20"/>
          <w:szCs w:val="20"/>
        </w:rPr>
      </w:pPr>
    </w:p>
    <w:p w14:paraId="169C5990" w14:textId="77777777" w:rsidR="00CC3208" w:rsidRPr="006926A7" w:rsidRDefault="00CC3208" w:rsidP="003101A4">
      <w:pPr>
        <w:rPr>
          <w:sz w:val="20"/>
          <w:szCs w:val="20"/>
        </w:rPr>
      </w:pPr>
    </w:p>
    <w:p w14:paraId="4385F573" w14:textId="77777777" w:rsidR="00CC3208" w:rsidRPr="006926A7" w:rsidRDefault="00CC3208" w:rsidP="003101A4">
      <w:pPr>
        <w:rPr>
          <w:sz w:val="20"/>
          <w:szCs w:val="20"/>
        </w:rPr>
      </w:pPr>
    </w:p>
    <w:p w14:paraId="71FD9ABF" w14:textId="77777777" w:rsidR="00CC3208" w:rsidRPr="006926A7" w:rsidRDefault="00CC3208" w:rsidP="003101A4">
      <w:pPr>
        <w:rPr>
          <w:sz w:val="20"/>
          <w:szCs w:val="20"/>
        </w:rPr>
      </w:pPr>
    </w:p>
    <w:p w14:paraId="7222DA62" w14:textId="77777777" w:rsidR="00CC3208" w:rsidRPr="006926A7" w:rsidRDefault="00CC3208" w:rsidP="003101A4">
      <w:pPr>
        <w:rPr>
          <w:sz w:val="20"/>
          <w:szCs w:val="20"/>
        </w:rPr>
      </w:pPr>
    </w:p>
    <w:p w14:paraId="0554C439" w14:textId="77777777" w:rsidR="00CC3208" w:rsidRPr="006926A7" w:rsidRDefault="00CC3208" w:rsidP="003101A4">
      <w:pPr>
        <w:rPr>
          <w:sz w:val="20"/>
          <w:szCs w:val="20"/>
        </w:rPr>
      </w:pPr>
    </w:p>
    <w:p w14:paraId="57081FF7" w14:textId="77777777" w:rsidR="00CC3208" w:rsidRDefault="00CC3208" w:rsidP="003101A4">
      <w:pPr>
        <w:rPr>
          <w:sz w:val="20"/>
          <w:szCs w:val="20"/>
        </w:rPr>
      </w:pPr>
    </w:p>
    <w:p w14:paraId="6101914B" w14:textId="77777777" w:rsidR="00C371E0" w:rsidRDefault="00C371E0" w:rsidP="003101A4">
      <w:pPr>
        <w:rPr>
          <w:sz w:val="20"/>
          <w:szCs w:val="20"/>
        </w:rPr>
      </w:pPr>
    </w:p>
    <w:p w14:paraId="08BD1349" w14:textId="77777777" w:rsidR="00C371E0" w:rsidRDefault="00C371E0" w:rsidP="003101A4">
      <w:pPr>
        <w:rPr>
          <w:sz w:val="20"/>
          <w:szCs w:val="20"/>
        </w:rPr>
      </w:pPr>
      <w:r>
        <w:rPr>
          <w:sz w:val="20"/>
          <w:szCs w:val="20"/>
          <w:lang w:eastAsia="fi-FI"/>
        </w:rPr>
        <w:drawing>
          <wp:anchor distT="0" distB="0" distL="114300" distR="114300" simplePos="0" relativeHeight="251662336" behindDoc="0" locked="0" layoutInCell="1" allowOverlap="1" wp14:anchorId="236D3717" wp14:editId="2FE7306B">
            <wp:simplePos x="0" y="0"/>
            <wp:positionH relativeFrom="column">
              <wp:posOffset>5080635</wp:posOffset>
            </wp:positionH>
            <wp:positionV relativeFrom="paragraph">
              <wp:posOffset>16510</wp:posOffset>
            </wp:positionV>
            <wp:extent cx="3867150" cy="3337560"/>
            <wp:effectExtent l="57150" t="38100" r="38100" b="15240"/>
            <wp:wrapNone/>
            <wp:docPr id="80" name="Kuva 80" descr="IMG_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_74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375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E61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B54F57" w14:textId="77777777" w:rsidR="00C371E0" w:rsidRPr="006926A7" w:rsidRDefault="00C371E0" w:rsidP="003101A4">
      <w:pPr>
        <w:rPr>
          <w:sz w:val="20"/>
          <w:szCs w:val="20"/>
        </w:rPr>
      </w:pPr>
    </w:p>
    <w:p w14:paraId="2FE95206" w14:textId="77777777" w:rsidR="003101A4" w:rsidRPr="006926A7" w:rsidRDefault="0046729D" w:rsidP="003101A4">
      <w:pPr>
        <w:rPr>
          <w:sz w:val="20"/>
          <w:szCs w:val="20"/>
        </w:rPr>
      </w:pPr>
      <w:r>
        <w:rPr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469367" wp14:editId="07777777">
                <wp:simplePos x="0" y="0"/>
                <wp:positionH relativeFrom="column">
                  <wp:posOffset>-228600</wp:posOffset>
                </wp:positionH>
                <wp:positionV relativeFrom="page">
                  <wp:posOffset>4808220</wp:posOffset>
                </wp:positionV>
                <wp:extent cx="4319905" cy="800100"/>
                <wp:effectExtent l="0" t="0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834D4" w14:textId="77777777" w:rsidR="000F49DA" w:rsidRPr="00D54280" w:rsidRDefault="000F49DA" w:rsidP="00D54280">
                            <w:pPr>
                              <w:pStyle w:val="Otsikko1"/>
                              <w:jc w:val="center"/>
                              <w:rPr>
                                <w:color w:val="76923C"/>
                              </w:rPr>
                            </w:pPr>
                            <w:r>
                              <w:rPr>
                                <w:b/>
                                <w:color w:val="76923C"/>
                              </w:rPr>
                              <w:t xml:space="preserve">Siunattua </w:t>
                            </w:r>
                            <w:r>
                              <w:rPr>
                                <w:b/>
                                <w:color w:val="76923C"/>
                              </w:rPr>
                              <w:br/>
                              <w:t>pääsiäisen aikaa!</w:t>
                            </w:r>
                          </w:p>
                          <w:p w14:paraId="3D41E9F7" w14:textId="77777777" w:rsidR="000F49DA" w:rsidRDefault="000F49DA" w:rsidP="00D54280">
                            <w:pPr>
                              <w:pStyle w:val="Otsikko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69367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-18pt;margin-top:378.6pt;width:340.15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" filled="f" stroked="f">
                <v:textbox inset="0,0,0,0">
                  <w:txbxContent>
                    <w:p w14:paraId="72D834D4" w14:textId="77777777" w:rsidR="000F49DA" w:rsidRPr="00D54280" w:rsidRDefault="000F49DA" w:rsidP="00D54280">
                      <w:pPr>
                        <w:pStyle w:val="Otsikko1"/>
                        <w:jc w:val="center"/>
                        <w:rPr>
                          <w:color w:val="76923C"/>
                        </w:rPr>
                      </w:pPr>
                      <w:r>
                        <w:rPr>
                          <w:b/>
                          <w:color w:val="76923C"/>
                        </w:rPr>
                        <w:t xml:space="preserve">Siunattua </w:t>
                      </w:r>
                      <w:r>
                        <w:rPr>
                          <w:b/>
                          <w:color w:val="76923C"/>
                        </w:rPr>
                        <w:br/>
                        <w:t>pääsiäisen aikaa!</w:t>
                      </w:r>
                    </w:p>
                    <w:p w14:paraId="3D41E9F7" w14:textId="77777777" w:rsidR="000F49DA" w:rsidRDefault="000F49DA" w:rsidP="00D54280">
                      <w:pPr>
                        <w:pStyle w:val="Otsikko2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0F49DA">
        <w:rPr>
          <w:color w:val="5F497A"/>
          <w:sz w:val="20"/>
          <w:szCs w:val="20"/>
          <w:lang w:eastAsia="fi-FI"/>
        </w:rPr>
        <w:drawing>
          <wp:anchor distT="0" distB="0" distL="114300" distR="114300" simplePos="0" relativeHeight="251653120" behindDoc="1" locked="0" layoutInCell="1" allowOverlap="1" wp14:anchorId="76EDB6E2" wp14:editId="188E03B9">
            <wp:simplePos x="0" y="0"/>
            <wp:positionH relativeFrom="page">
              <wp:posOffset>1457583</wp:posOffset>
            </wp:positionH>
            <wp:positionV relativeFrom="page">
              <wp:posOffset>6136760</wp:posOffset>
            </wp:positionV>
            <wp:extent cx="2431415" cy="1115060"/>
            <wp:effectExtent l="0" t="0" r="0" b="0"/>
            <wp:wrapThrough wrapText="bothSides">
              <wp:wrapPolygon edited="0">
                <wp:start x="2877" y="4059"/>
                <wp:lineTo x="1523" y="9964"/>
                <wp:lineTo x="1523" y="10702"/>
                <wp:lineTo x="3046" y="17713"/>
                <wp:lineTo x="3723" y="17713"/>
                <wp:lineTo x="3892" y="17713"/>
                <wp:lineTo x="4400" y="16237"/>
                <wp:lineTo x="15062" y="15868"/>
                <wp:lineTo x="20308" y="14023"/>
                <wp:lineTo x="20308" y="9226"/>
                <wp:lineTo x="3892" y="4059"/>
                <wp:lineTo x="2877" y="4059"/>
              </wp:wrapPolygon>
            </wp:wrapThrough>
            <wp:docPr id="76" name="Kuva 76" descr="vartiokyla_vaaka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artiokyla_vaaka_rg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eastAsia="fi-F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FD1077" wp14:editId="07777777">
                <wp:simplePos x="0" y="0"/>
                <wp:positionH relativeFrom="column">
                  <wp:posOffset>5015230</wp:posOffset>
                </wp:positionH>
                <wp:positionV relativeFrom="page">
                  <wp:posOffset>5718175</wp:posOffset>
                </wp:positionV>
                <wp:extent cx="4319905" cy="800100"/>
                <wp:effectExtent l="1270" t="317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5DCF1" w14:textId="0122A132" w:rsidR="000F49DA" w:rsidRPr="001C3D84" w:rsidRDefault="000F49DA" w:rsidP="00037995">
                            <w:pPr>
                              <w:pStyle w:val="Otsikko1"/>
                              <w:jc w:val="center"/>
                              <w:rPr>
                                <w:b/>
                                <w:color w:val="76923C"/>
                              </w:rPr>
                            </w:pPr>
                            <w:r>
                              <w:rPr>
                                <w:b/>
                                <w:color w:val="76923C"/>
                              </w:rPr>
                              <w:t>P</w:t>
                            </w:r>
                            <w:r w:rsidR="00704FDF">
                              <w:rPr>
                                <w:b/>
                                <w:color w:val="76923C"/>
                              </w:rPr>
                              <w:t>ääsiäinen 2016</w:t>
                            </w:r>
                            <w:r w:rsidRPr="001C3D84">
                              <w:rPr>
                                <w:b/>
                                <w:color w:val="76923C"/>
                              </w:rPr>
                              <w:t xml:space="preserve"> </w:t>
                            </w:r>
                          </w:p>
                          <w:p w14:paraId="5654ED74" w14:textId="77777777" w:rsidR="000F49DA" w:rsidRPr="001C3D84" w:rsidRDefault="000F49DA" w:rsidP="00037995">
                            <w:pPr>
                              <w:pStyle w:val="Otsikko1"/>
                              <w:jc w:val="center"/>
                              <w:rPr>
                                <w:color w:val="76923C"/>
                              </w:rPr>
                            </w:pPr>
                            <w:r w:rsidRPr="001C3D84">
                              <w:rPr>
                                <w:color w:val="76923C"/>
                              </w:rPr>
                              <w:t>Vartiokylän seurakunnassa</w:t>
                            </w:r>
                          </w:p>
                          <w:p w14:paraId="2140763A" w14:textId="77777777" w:rsidR="000F49DA" w:rsidRDefault="000F49DA" w:rsidP="00037995">
                            <w:pPr>
                              <w:pStyle w:val="Otsikko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D1077" id="Text Box 73" o:spid="_x0000_s1027" type="#_x0000_t202" style="position:absolute;margin-left:394.9pt;margin-top:450.25pt;width:340.15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" filled="f" stroked="f">
                <v:textbox inset="0,0,0,0">
                  <w:txbxContent>
                    <w:p w14:paraId="78A5DCF1" w14:textId="0122A132" w:rsidR="000F49DA" w:rsidRPr="001C3D84" w:rsidRDefault="000F49DA" w:rsidP="00037995">
                      <w:pPr>
                        <w:pStyle w:val="Otsikko1"/>
                        <w:jc w:val="center"/>
                        <w:rPr>
                          <w:b/>
                          <w:color w:val="76923C"/>
                        </w:rPr>
                      </w:pPr>
                      <w:r>
                        <w:rPr>
                          <w:b/>
                          <w:color w:val="76923C"/>
                        </w:rPr>
                        <w:t>P</w:t>
                      </w:r>
                      <w:r w:rsidR="00704FDF">
                        <w:rPr>
                          <w:b/>
                          <w:color w:val="76923C"/>
                        </w:rPr>
                        <w:t>ääsiäinen 2016</w:t>
                      </w:r>
                      <w:r w:rsidRPr="001C3D84">
                        <w:rPr>
                          <w:b/>
                          <w:color w:val="76923C"/>
                        </w:rPr>
                        <w:t xml:space="preserve"> </w:t>
                      </w:r>
                    </w:p>
                    <w:p w14:paraId="5654ED74" w14:textId="77777777" w:rsidR="000F49DA" w:rsidRPr="001C3D84" w:rsidRDefault="000F49DA" w:rsidP="00037995">
                      <w:pPr>
                        <w:pStyle w:val="Otsikko1"/>
                        <w:jc w:val="center"/>
                        <w:rPr>
                          <w:color w:val="76923C"/>
                        </w:rPr>
                      </w:pPr>
                      <w:r w:rsidRPr="001C3D84">
                        <w:rPr>
                          <w:color w:val="76923C"/>
                        </w:rPr>
                        <w:t>Vartiokylän seurakunnassa</w:t>
                      </w:r>
                    </w:p>
                    <w:p w14:paraId="2140763A" w14:textId="77777777" w:rsidR="000F49DA" w:rsidRDefault="000F49DA" w:rsidP="00037995">
                      <w:pPr>
                        <w:pStyle w:val="Otsikko2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07F20">
        <w:rPr>
          <w:sz w:val="20"/>
          <w:szCs w:val="20"/>
          <w:lang w:eastAsia="fi-FI"/>
        </w:rPr>
        <w:drawing>
          <wp:anchor distT="0" distB="0" distL="114300" distR="114300" simplePos="0" relativeHeight="251654656" behindDoc="1" locked="0" layoutInCell="1" allowOverlap="1" wp14:anchorId="425069B9" wp14:editId="07777777">
            <wp:simplePos x="0" y="0"/>
            <wp:positionH relativeFrom="page">
              <wp:posOffset>5652135</wp:posOffset>
            </wp:positionH>
            <wp:positionV relativeFrom="page">
              <wp:posOffset>231140</wp:posOffset>
            </wp:positionV>
            <wp:extent cx="2010410" cy="922020"/>
            <wp:effectExtent l="0" t="0" r="0" b="0"/>
            <wp:wrapNone/>
            <wp:docPr id="68" name="Kuva 68" descr="vartiokyla_vaaka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artiokyla_vaaka_rg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F20">
        <w:rPr>
          <w:sz w:val="20"/>
          <w:szCs w:val="20"/>
          <w:lang w:eastAsia="fi-FI"/>
        </w:rPr>
        <w:drawing>
          <wp:anchor distT="0" distB="0" distL="114300" distR="114300" simplePos="0" relativeHeight="251653632" behindDoc="1" locked="0" layoutInCell="1" allowOverlap="1" wp14:anchorId="3F9333A7" wp14:editId="07777777">
            <wp:simplePos x="0" y="0"/>
            <wp:positionH relativeFrom="page">
              <wp:posOffset>9881235</wp:posOffset>
            </wp:positionH>
            <wp:positionV relativeFrom="page">
              <wp:posOffset>345440</wp:posOffset>
            </wp:positionV>
            <wp:extent cx="381635" cy="574040"/>
            <wp:effectExtent l="19050" t="0" r="0" b="0"/>
            <wp:wrapNone/>
            <wp:docPr id="18" name="Kuva 18" descr="kulma_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ulma_v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01A4" w:rsidRPr="006926A7" w:rsidSect="003101A4">
      <w:pgSz w:w="16838" w:h="11899" w:orient="landscape"/>
      <w:pgMar w:top="1134" w:right="1134" w:bottom="1134" w:left="1134" w:header="709" w:footer="709" w:gutter="0"/>
      <w:cols w:num="2" w:space="226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069B9" w14:textId="77777777" w:rsidR="000F49DA" w:rsidRDefault="000F49DA">
      <w:pPr>
        <w:spacing w:after="0" w:line="240" w:lineRule="auto"/>
      </w:pPr>
      <w:r>
        <w:separator/>
      </w:r>
    </w:p>
  </w:endnote>
  <w:endnote w:type="continuationSeparator" w:id="0">
    <w:p w14:paraId="3F9333A7" w14:textId="77777777" w:rsidR="000F49DA" w:rsidRDefault="000F4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Cambria">
    <w:altName w:val="Palatino Linotype"/>
    <w:charset w:val="00"/>
    <w:family w:val="roman"/>
    <w:pitch w:val="variable"/>
    <w:sig w:usb0="00000001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A6DA4" w14:textId="77777777" w:rsidR="000F49DA" w:rsidRDefault="000F49DA">
      <w:pPr>
        <w:spacing w:after="0" w:line="240" w:lineRule="auto"/>
      </w:pPr>
      <w:r>
        <w:separator/>
      </w:r>
    </w:p>
  </w:footnote>
  <w:footnote w:type="continuationSeparator" w:id="0">
    <w:p w14:paraId="0272E14D" w14:textId="77777777" w:rsidR="000F49DA" w:rsidRDefault="000F4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9304E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E1478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D7AAF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5DAA3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8FC2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B22A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C9019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FC02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482C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32CC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5D6F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D9737A7"/>
    <w:multiLevelType w:val="multilevel"/>
    <w:tmpl w:val="71D476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9457">
      <o:colormenu v:ext="edit" fillcolor="none" strokecolor="none [1606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B10"/>
    <w:rsid w:val="00037995"/>
    <w:rsid w:val="00046DC0"/>
    <w:rsid w:val="000622C8"/>
    <w:rsid w:val="000D6DDA"/>
    <w:rsid w:val="000F49DA"/>
    <w:rsid w:val="00141EBF"/>
    <w:rsid w:val="001465A0"/>
    <w:rsid w:val="001744B7"/>
    <w:rsid w:val="001A5883"/>
    <w:rsid w:val="001C3D84"/>
    <w:rsid w:val="001F60B2"/>
    <w:rsid w:val="002A1B44"/>
    <w:rsid w:val="002F103B"/>
    <w:rsid w:val="002F507B"/>
    <w:rsid w:val="003101A4"/>
    <w:rsid w:val="00313D86"/>
    <w:rsid w:val="0034055B"/>
    <w:rsid w:val="00344C7D"/>
    <w:rsid w:val="0037611B"/>
    <w:rsid w:val="00412A82"/>
    <w:rsid w:val="0041571E"/>
    <w:rsid w:val="00432C25"/>
    <w:rsid w:val="00435FC4"/>
    <w:rsid w:val="00455479"/>
    <w:rsid w:val="0046729D"/>
    <w:rsid w:val="004817C9"/>
    <w:rsid w:val="004838DC"/>
    <w:rsid w:val="00486D3A"/>
    <w:rsid w:val="00487F16"/>
    <w:rsid w:val="004F22A6"/>
    <w:rsid w:val="005218F7"/>
    <w:rsid w:val="005378EE"/>
    <w:rsid w:val="005A2A33"/>
    <w:rsid w:val="005A43AC"/>
    <w:rsid w:val="005C62C0"/>
    <w:rsid w:val="005D6461"/>
    <w:rsid w:val="00620B2E"/>
    <w:rsid w:val="00640B4F"/>
    <w:rsid w:val="006547C1"/>
    <w:rsid w:val="00691FB3"/>
    <w:rsid w:val="006926A7"/>
    <w:rsid w:val="006C51A6"/>
    <w:rsid w:val="006C7453"/>
    <w:rsid w:val="00704FDF"/>
    <w:rsid w:val="0070696C"/>
    <w:rsid w:val="0073329C"/>
    <w:rsid w:val="00795DF1"/>
    <w:rsid w:val="007B7B7F"/>
    <w:rsid w:val="007F7E2F"/>
    <w:rsid w:val="00807F20"/>
    <w:rsid w:val="00853CAF"/>
    <w:rsid w:val="00863997"/>
    <w:rsid w:val="00884A64"/>
    <w:rsid w:val="0089452C"/>
    <w:rsid w:val="008A2A2F"/>
    <w:rsid w:val="008C605A"/>
    <w:rsid w:val="008E2349"/>
    <w:rsid w:val="008F744C"/>
    <w:rsid w:val="008F7911"/>
    <w:rsid w:val="00903A92"/>
    <w:rsid w:val="00916B5A"/>
    <w:rsid w:val="0091704C"/>
    <w:rsid w:val="00943DE5"/>
    <w:rsid w:val="00947A1C"/>
    <w:rsid w:val="00993FED"/>
    <w:rsid w:val="009B4684"/>
    <w:rsid w:val="009E1BF2"/>
    <w:rsid w:val="00A22B53"/>
    <w:rsid w:val="00A270FE"/>
    <w:rsid w:val="00A45984"/>
    <w:rsid w:val="00A6205C"/>
    <w:rsid w:val="00A650F1"/>
    <w:rsid w:val="00A74A69"/>
    <w:rsid w:val="00A77CA9"/>
    <w:rsid w:val="00AA0D99"/>
    <w:rsid w:val="00AC5D0F"/>
    <w:rsid w:val="00B050B5"/>
    <w:rsid w:val="00B078A8"/>
    <w:rsid w:val="00B65FC8"/>
    <w:rsid w:val="00B80331"/>
    <w:rsid w:val="00B84318"/>
    <w:rsid w:val="00B84E6B"/>
    <w:rsid w:val="00B859D8"/>
    <w:rsid w:val="00BB2BEC"/>
    <w:rsid w:val="00BC1E6C"/>
    <w:rsid w:val="00BD1DBB"/>
    <w:rsid w:val="00BE5F12"/>
    <w:rsid w:val="00C11DEE"/>
    <w:rsid w:val="00C371E0"/>
    <w:rsid w:val="00C66B6C"/>
    <w:rsid w:val="00C72903"/>
    <w:rsid w:val="00C743DD"/>
    <w:rsid w:val="00CC2B10"/>
    <w:rsid w:val="00CC3208"/>
    <w:rsid w:val="00CC6044"/>
    <w:rsid w:val="00D258C1"/>
    <w:rsid w:val="00D54280"/>
    <w:rsid w:val="00D6377F"/>
    <w:rsid w:val="00D835A9"/>
    <w:rsid w:val="00DA630E"/>
    <w:rsid w:val="00DA79E2"/>
    <w:rsid w:val="00DB51D1"/>
    <w:rsid w:val="00E07D1E"/>
    <w:rsid w:val="00E07EA6"/>
    <w:rsid w:val="00E177A1"/>
    <w:rsid w:val="00E356B6"/>
    <w:rsid w:val="00E50371"/>
    <w:rsid w:val="00E93006"/>
    <w:rsid w:val="00E94E09"/>
    <w:rsid w:val="00ED704C"/>
    <w:rsid w:val="00F12E96"/>
    <w:rsid w:val="00F133DC"/>
    <w:rsid w:val="00F41CDB"/>
    <w:rsid w:val="00F51307"/>
    <w:rsid w:val="00F53025"/>
    <w:rsid w:val="00F626DE"/>
    <w:rsid w:val="00F65B30"/>
    <w:rsid w:val="00F740A5"/>
    <w:rsid w:val="00F803DA"/>
    <w:rsid w:val="00F97FFA"/>
    <w:rsid w:val="00FB5B1D"/>
    <w:rsid w:val="00FE3F13"/>
    <w:rsid w:val="7EFA78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>
      <o:colormenu v:ext="edit" fillcolor="none" strokecolor="none [1606]"/>
    </o:shapedefaults>
    <o:shapelayout v:ext="edit">
      <o:idmap v:ext="edit" data="1"/>
    </o:shapelayout>
  </w:shapeDefaults>
  <w:doNotEmbedSmartTags/>
  <w:decimalSymbol w:val=","/>
  <w:listSeparator w:val=";"/>
  <w14:docId w14:val="62C89BCB"/>
  <w15:docId w15:val="{87299602-63D1-42DE-9432-A2178865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34055B"/>
    <w:pPr>
      <w:spacing w:after="280" w:line="220" w:lineRule="exact"/>
      <w:contextualSpacing/>
    </w:pPr>
    <w:rPr>
      <w:noProof/>
      <w:color w:val="000000"/>
      <w:sz w:val="18"/>
      <w:szCs w:val="24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AE24B3"/>
    <w:pPr>
      <w:keepNext/>
      <w:keepLines/>
      <w:spacing w:line="580" w:lineRule="exact"/>
      <w:outlineLvl w:val="0"/>
    </w:pPr>
    <w:rPr>
      <w:rFonts w:ascii="Georgia" w:eastAsia="Times New Roman" w:hAnsi="Georgia"/>
      <w:bCs/>
      <w:i/>
      <w:color w:val="005293"/>
      <w:sz w:val="52"/>
      <w:szCs w:val="32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0C5CBF"/>
    <w:pPr>
      <w:keepNext/>
      <w:keepLines/>
      <w:spacing w:before="240" w:line="288" w:lineRule="exact"/>
      <w:outlineLvl w:val="1"/>
    </w:pPr>
    <w:rPr>
      <w:rFonts w:ascii="Georgia" w:eastAsia="Times New Roman" w:hAnsi="Georgia"/>
      <w:bCs/>
      <w:i/>
      <w:sz w:val="24"/>
      <w:szCs w:val="26"/>
    </w:rPr>
  </w:style>
  <w:style w:type="paragraph" w:styleId="Otsikko3">
    <w:name w:val="heading 3"/>
    <w:basedOn w:val="Normaali"/>
    <w:next w:val="Otsikko4"/>
    <w:link w:val="Otsikko3Char"/>
    <w:uiPriority w:val="9"/>
    <w:qFormat/>
    <w:rsid w:val="005E3D59"/>
    <w:pPr>
      <w:keepNext/>
      <w:keepLines/>
      <w:pBdr>
        <w:top w:val="dotted" w:sz="8" w:space="2" w:color="auto"/>
      </w:pBdr>
      <w:spacing w:after="0" w:line="280" w:lineRule="exact"/>
      <w:outlineLvl w:val="2"/>
    </w:pPr>
    <w:rPr>
      <w:rFonts w:ascii="Georgia" w:eastAsia="Times New Roman" w:hAnsi="Georgia"/>
      <w:bCs/>
      <w:caps/>
      <w:color w:val="005293"/>
      <w:sz w:val="24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38249B"/>
    <w:pPr>
      <w:keepNext/>
      <w:keepLines/>
      <w:spacing w:after="85" w:line="200" w:lineRule="exact"/>
      <w:outlineLvl w:val="3"/>
    </w:pPr>
    <w:rPr>
      <w:rFonts w:ascii="Georgia" w:eastAsia="Times New Roman" w:hAnsi="Georgia"/>
      <w:bCs/>
      <w:i/>
      <w:iCs/>
      <w:sz w:val="1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Kappaleenoletuskirjasin1">
    <w:name w:val="Kappaleen oletuskirjasin1"/>
    <w:semiHidden/>
    <w:unhideWhenUsed/>
    <w:rsid w:val="00A3186B"/>
  </w:style>
  <w:style w:type="paragraph" w:styleId="Seliteteksti">
    <w:name w:val="Balloon Text"/>
    <w:basedOn w:val="Normaali"/>
    <w:semiHidden/>
    <w:rsid w:val="00487C39"/>
    <w:rPr>
      <w:rFonts w:ascii="Lucida Grande" w:hAnsi="Lucida Grande"/>
      <w:szCs w:val="18"/>
    </w:rPr>
  </w:style>
  <w:style w:type="character" w:customStyle="1" w:styleId="Otsikko1Char">
    <w:name w:val="Otsikko 1 Char"/>
    <w:link w:val="Otsikko1"/>
    <w:uiPriority w:val="9"/>
    <w:rsid w:val="0034055B"/>
    <w:rPr>
      <w:rFonts w:ascii="Georgia" w:eastAsia="Times New Roman" w:hAnsi="Georgia"/>
      <w:bCs/>
      <w:i/>
      <w:noProof/>
      <w:color w:val="005293"/>
      <w:sz w:val="52"/>
      <w:szCs w:val="32"/>
      <w:lang w:eastAsia="en-US"/>
    </w:rPr>
  </w:style>
  <w:style w:type="character" w:customStyle="1" w:styleId="Otsikko2Char">
    <w:name w:val="Otsikko 2 Char"/>
    <w:link w:val="Otsikko2"/>
    <w:uiPriority w:val="9"/>
    <w:rsid w:val="0034055B"/>
    <w:rPr>
      <w:rFonts w:ascii="Georgia" w:eastAsia="Times New Roman" w:hAnsi="Georgia"/>
      <w:bCs/>
      <w:i/>
      <w:noProof/>
      <w:color w:val="000000"/>
      <w:sz w:val="24"/>
      <w:szCs w:val="26"/>
      <w:lang w:eastAsia="en-US"/>
    </w:rPr>
  </w:style>
  <w:style w:type="character" w:customStyle="1" w:styleId="Otsikko3Char">
    <w:name w:val="Otsikko 3 Char"/>
    <w:link w:val="Otsikko3"/>
    <w:uiPriority w:val="9"/>
    <w:rsid w:val="0034055B"/>
    <w:rPr>
      <w:rFonts w:ascii="Georgia" w:eastAsia="Times New Roman" w:hAnsi="Georgia"/>
      <w:bCs/>
      <w:caps/>
      <w:noProof/>
      <w:color w:val="005293"/>
      <w:sz w:val="24"/>
      <w:szCs w:val="24"/>
      <w:lang w:eastAsia="en-US"/>
    </w:rPr>
  </w:style>
  <w:style w:type="paragraph" w:customStyle="1" w:styleId="Bold">
    <w:name w:val="Bold"/>
    <w:basedOn w:val="Normaali"/>
    <w:next w:val="Normaali"/>
    <w:unhideWhenUsed/>
    <w:qFormat/>
    <w:rsid w:val="0038249B"/>
    <w:pPr>
      <w:spacing w:after="0" w:line="180" w:lineRule="exact"/>
    </w:pPr>
    <w:rPr>
      <w:b/>
      <w:sz w:val="14"/>
    </w:rPr>
  </w:style>
  <w:style w:type="character" w:customStyle="1" w:styleId="Otsikko4Char">
    <w:name w:val="Otsikko 4 Char"/>
    <w:link w:val="Otsikko4"/>
    <w:uiPriority w:val="9"/>
    <w:rsid w:val="0034055B"/>
    <w:rPr>
      <w:rFonts w:ascii="Georgia" w:eastAsia="Times New Roman" w:hAnsi="Georgia"/>
      <w:bCs/>
      <w:i/>
      <w:iCs/>
      <w:noProof/>
      <w:color w:val="000000"/>
      <w:sz w:val="16"/>
      <w:szCs w:val="24"/>
      <w:lang w:eastAsia="en-US"/>
    </w:rPr>
  </w:style>
  <w:style w:type="paragraph" w:customStyle="1" w:styleId="Otsikko3pun">
    <w:name w:val="Otsikko 3 pun"/>
    <w:basedOn w:val="Otsikko3"/>
    <w:qFormat/>
    <w:rsid w:val="00AA63F6"/>
    <w:rPr>
      <w:color w:val="BB133E"/>
    </w:rPr>
  </w:style>
  <w:style w:type="paragraph" w:customStyle="1" w:styleId="Otsikko3vihr">
    <w:name w:val="Otsikko 3 vihr"/>
    <w:basedOn w:val="Otsikko3pun"/>
    <w:qFormat/>
    <w:rsid w:val="00AA63F6"/>
    <w:rPr>
      <w:color w:val="69BE28"/>
    </w:rPr>
  </w:style>
  <w:style w:type="paragraph" w:customStyle="1" w:styleId="Otsikko3lila">
    <w:name w:val="Otsikko 3 lila"/>
    <w:basedOn w:val="Otsikko3vihr"/>
    <w:qFormat/>
    <w:rsid w:val="00AA63F6"/>
    <w:rPr>
      <w:color w:val="722EA5"/>
    </w:rPr>
  </w:style>
  <w:style w:type="paragraph" w:customStyle="1" w:styleId="osoitteet">
    <w:name w:val="osoitteet"/>
    <w:basedOn w:val="Normaali"/>
    <w:unhideWhenUsed/>
    <w:qFormat/>
    <w:rsid w:val="0038249B"/>
    <w:pPr>
      <w:spacing w:after="240" w:line="180" w:lineRule="exact"/>
    </w:pPr>
    <w:rPr>
      <w:sz w:val="14"/>
    </w:rPr>
  </w:style>
  <w:style w:type="paragraph" w:styleId="Leipteksti3">
    <w:name w:val="Body Text 3"/>
    <w:basedOn w:val="Normaali"/>
    <w:link w:val="Leipteksti3Char"/>
    <w:unhideWhenUsed/>
    <w:rsid w:val="00B859D8"/>
    <w:pPr>
      <w:spacing w:after="0" w:line="240" w:lineRule="auto"/>
      <w:contextualSpacing w:val="0"/>
      <w:jc w:val="both"/>
    </w:pPr>
    <w:rPr>
      <w:rFonts w:eastAsia="Times New Roman"/>
      <w:noProof w:val="0"/>
      <w:color w:val="auto"/>
      <w:sz w:val="24"/>
      <w:szCs w:val="20"/>
      <w:lang w:eastAsia="fi-FI"/>
    </w:rPr>
  </w:style>
  <w:style w:type="character" w:customStyle="1" w:styleId="Leipteksti3Char">
    <w:name w:val="Leipäteksti 3 Char"/>
    <w:basedOn w:val="Kappaleenoletusfontti"/>
    <w:link w:val="Leipteksti3"/>
    <w:rsid w:val="00B859D8"/>
    <w:rPr>
      <w:rFonts w:eastAsia="Times New Roman"/>
      <w:sz w:val="24"/>
    </w:rPr>
  </w:style>
  <w:style w:type="character" w:styleId="Hyperlinkki">
    <w:name w:val="Hyperlink"/>
    <w:basedOn w:val="Kappaleenoletusfontti"/>
    <w:uiPriority w:val="99"/>
    <w:semiHidden/>
    <w:unhideWhenUsed/>
    <w:rsid w:val="005C62C0"/>
    <w:rPr>
      <w:color w:val="0000FF"/>
      <w:u w:val="single"/>
    </w:rPr>
  </w:style>
  <w:style w:type="paragraph" w:styleId="NormaaliWWW">
    <w:name w:val="Normal (Web)"/>
    <w:basedOn w:val="Normaali"/>
    <w:uiPriority w:val="99"/>
    <w:semiHidden/>
    <w:unhideWhenUsed/>
    <w:rsid w:val="005C62C0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/>
      <w:noProof w:val="0"/>
      <w:color w:val="auto"/>
      <w:szCs w:val="18"/>
      <w:lang w:eastAsia="fi-FI"/>
    </w:rPr>
  </w:style>
  <w:style w:type="paragraph" w:customStyle="1" w:styleId="time">
    <w:name w:val="time"/>
    <w:basedOn w:val="Normaali"/>
    <w:rsid w:val="005C62C0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/>
      <w:noProof w:val="0"/>
      <w:color w:val="auto"/>
      <w:szCs w:val="1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3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1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7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38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04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96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E3E889ADA2739244A0197A30005C0C0B" ma:contentTypeVersion="" ma:contentTypeDescription="Luo uusi asiakirja." ma:contentTypeScope="" ma:versionID="848e262444ec8eae63103cf849c088d4">
  <xsd:schema xmlns:xsd="http://www.w3.org/2001/XMLSchema" xmlns:xs="http://www.w3.org/2001/XMLSchema" xmlns:p="http://schemas.microsoft.com/office/2006/metadata/properties" xmlns:ns2="24781439-0833-40C3-A6AD-11EAFA8F8496" targetNamespace="http://schemas.microsoft.com/office/2006/metadata/properties" ma:root="true" ma:fieldsID="96a0ad5de189037a97274c0fa116b1d1" ns2:_="">
    <xsd:import namespace="24781439-0833-40C3-A6AD-11EAFA8F8496"/>
    <xsd:element name="properties">
      <xsd:complexType>
        <xsd:sequence>
          <xsd:element name="documentManagement">
            <xsd:complexType>
              <xsd:all>
                <xsd:element ref="ns2:Tarke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81439-0833-40C3-A6AD-11EAFA8F8496" elementFormDefault="qualified">
    <xsd:import namespace="http://schemas.microsoft.com/office/2006/documentManagement/types"/>
    <xsd:import namespace="http://schemas.microsoft.com/office/infopath/2007/PartnerControls"/>
    <xsd:element name="Tarkea" ma:index="8" nillable="true" ma:displayName="Tärkeä" ma:default="0" ma:internalName="Tarkea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rkea xmlns="24781439-0833-40C3-A6AD-11EAFA8F8496">false</Tarke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CE0E0-BBDF-4F1C-ADEF-50C2163D91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FD3BD5-5A8E-4A33-A5CB-1EC2530311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81439-0833-40C3-A6AD-11EAFA8F84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0DE00E-E9EA-47D9-A41B-4621EBF74FB1}">
  <ds:schemaRefs>
    <ds:schemaRef ds:uri="http://purl.org/dc/elements/1.1/"/>
    <ds:schemaRef ds:uri="24781439-0833-40C3-A6AD-11EAFA8F8496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5B56547-0C8B-4DAE-992C-6288E4524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CEABF5D4</Template>
  <TotalTime>0</TotalTime>
  <Pages>2</Pages>
  <Words>164</Words>
  <Characters>1331</Characters>
  <Application>Microsoft Office Word</Application>
  <DocSecurity>0</DocSecurity>
  <Lines>11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Incognito Oy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za024419</dc:creator>
  <cp:lastModifiedBy>Vidgren Karoliina</cp:lastModifiedBy>
  <cp:revision>2</cp:revision>
  <cp:lastPrinted>2016-03-05T12:13:00Z</cp:lastPrinted>
  <dcterms:created xsi:type="dcterms:W3CDTF">2016-03-05T12:59:00Z</dcterms:created>
  <dcterms:modified xsi:type="dcterms:W3CDTF">2016-03-05T12:59:00Z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0x010100E3E889ADA2739244A0197A30005C0C0B</vt:lpwstr>
  </property>
</Properties>
</file>